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Theme="minorEastAsia" w:hAnsiTheme="minorEastAsia" w:eastAsiaTheme="minorEastAsia" w:cstheme="minorEastAsia"/>
          <w:b/>
          <w:bCs w:val="0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32"/>
          <w:szCs w:val="32"/>
        </w:rPr>
        <w:t>保安公司招标要求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  <w:t>保安公司资质齐全（保安公司五年内无安保事故，有大学的安保经验），保安服务范围：在立达校园内巡逻，门卫守护，监控消防，大型活动安全保卫，处置突发事件以及师生员工人身安全，财产安全。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Theme="majorEastAsia" w:hAnsiTheme="majorEastAsia" w:eastAsiaTheme="majorEastAsia" w:cstheme="majorEastAsia"/>
          <w:b/>
          <w:bCs w:val="0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32"/>
          <w:szCs w:val="32"/>
        </w:rPr>
        <w:t>保安人员任职要求：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  <w:t>1 ) 品德好，无不良劣迹，无犯罪前科，纹身。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  <w:t>五官端正，身体健康（有体检报告）符合在岗任职要求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  <w:lang w:eastAsia="zh-CN"/>
        </w:rPr>
        <w:t>，形象、气质较好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  <w:t>经过保安专业培训，持证上岗。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  <w:t xml:space="preserve"> 消防控制室必须有（构建筑物消防员或消防设施操作员）上岗证。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  <w:t>年龄：18——35岁，身高：170cm以上，体重:55——80公斤(最好是复转军人)。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  <w:t xml:space="preserve"> 派出的保安队长必须是复转军人，要有多年的保安工作管理经验。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  <w:t xml:space="preserve"> 保安人员配备对讲机20部（佩戴有耳机，信号接收范围5公里以上），警棍19根，头盔19个，防爆器械19套，雨靴雨衣20套。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  <w:t xml:space="preserve"> 有校内各种突发事件的应急预案及各项规章制度。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  <w:t xml:space="preserve"> 所有保安人员必须统一住校。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 w:val="0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36"/>
          <w:szCs w:val="36"/>
          <w:lang w:val="en-US" w:eastAsia="zh-CN"/>
        </w:rPr>
        <w:t>学院校区分布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Theme="majorEastAsia" w:hAnsiTheme="majorEastAsia" w:eastAsiaTheme="majorEastAsia" w:cstheme="majorEastAsia"/>
          <w:b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Theme="minorEastAsia" w:hAnsiTheme="minorEastAsia" w:eastAsiaTheme="minorEastAsia" w:cstheme="minorEastAsia"/>
          <w:b w:val="0"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  <w:lang w:val="en-US" w:eastAsia="zh-CN"/>
        </w:rPr>
        <w:t>主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  <w:t>校区：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  <w:lang w:val="en-US" w:eastAsia="zh-CN"/>
        </w:rPr>
        <w:t>上海市松江区车亭公路1788号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Theme="minorEastAsia" w:hAnsiTheme="minorEastAsia" w:eastAsiaTheme="minorEastAsia" w:cstheme="minorEastAsia"/>
          <w:b w:val="0"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  <w:t>金山校区：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  <w:lang w:val="en-US" w:eastAsia="zh-CN"/>
        </w:rPr>
        <w:t>上海市金山区新农镇东日路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Theme="minorEastAsia" w:hAnsiTheme="minorEastAsia" w:eastAsiaTheme="minorEastAsia" w:cstheme="minorEastAsia"/>
          <w:b w:val="0"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  <w:t>民发路校区：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  <w:lang w:val="en-US" w:eastAsia="zh-CN"/>
        </w:rPr>
        <w:t>上海市松江区叶榭镇民发路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59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64" w:firstLineChars="1395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59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64" w:firstLineChars="1395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59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64" w:firstLineChars="1395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59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  <w:lang w:val="en-US" w:eastAsia="zh-CN"/>
        </w:rPr>
        <w:t>上海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  <w:t>立达学院保卫处</w:t>
      </w:r>
    </w:p>
    <w:p>
      <w:pPr>
        <w:keepNext w:val="0"/>
        <w:keepLines w:val="0"/>
        <w:pageBreakBefore w:val="0"/>
        <w:widowControl w:val="0"/>
        <w:tabs>
          <w:tab w:val="left" w:pos="59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596" w:firstLineChars="1749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  <w:lang w:val="en-US" w:eastAsia="zh-CN"/>
        </w:rPr>
        <w:t>2020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 w:val="0"/>
          <w:bCs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ang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6BDA63"/>
    <w:multiLevelType w:val="singleLevel"/>
    <w:tmpl w:val="786BDA63"/>
    <w:lvl w:ilvl="0" w:tentative="0">
      <w:start w:val="2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67C5"/>
    <w:rsid w:val="00036492"/>
    <w:rsid w:val="000904A3"/>
    <w:rsid w:val="001021F4"/>
    <w:rsid w:val="0023760A"/>
    <w:rsid w:val="0025591A"/>
    <w:rsid w:val="002B40E6"/>
    <w:rsid w:val="002C0452"/>
    <w:rsid w:val="00331CAD"/>
    <w:rsid w:val="004F14AD"/>
    <w:rsid w:val="005221E7"/>
    <w:rsid w:val="0053456E"/>
    <w:rsid w:val="007853C2"/>
    <w:rsid w:val="007C3F14"/>
    <w:rsid w:val="00831770"/>
    <w:rsid w:val="00931F85"/>
    <w:rsid w:val="00994EBC"/>
    <w:rsid w:val="009A4C28"/>
    <w:rsid w:val="009C1830"/>
    <w:rsid w:val="00AD3078"/>
    <w:rsid w:val="00B60AEC"/>
    <w:rsid w:val="00BD6EA9"/>
    <w:rsid w:val="00C17EF5"/>
    <w:rsid w:val="00C56164"/>
    <w:rsid w:val="00D20705"/>
    <w:rsid w:val="00D24604"/>
    <w:rsid w:val="00D72CC4"/>
    <w:rsid w:val="00DD60F0"/>
    <w:rsid w:val="00DE2FBC"/>
    <w:rsid w:val="00F12626"/>
    <w:rsid w:val="00F20F90"/>
    <w:rsid w:val="00FA307D"/>
    <w:rsid w:val="00FF67C5"/>
    <w:rsid w:val="01E01C92"/>
    <w:rsid w:val="038238F5"/>
    <w:rsid w:val="0F6924BC"/>
    <w:rsid w:val="4E1D4E2B"/>
    <w:rsid w:val="5F2C1854"/>
    <w:rsid w:val="621E1C8B"/>
    <w:rsid w:val="67D829EE"/>
    <w:rsid w:val="69494E3D"/>
    <w:rsid w:val="7A974E13"/>
    <w:rsid w:val="7E4C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Simang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locked/>
    <w:uiPriority w:val="0"/>
    <w:rPr>
      <w:i/>
    </w:rPr>
  </w:style>
  <w:style w:type="character" w:customStyle="1" w:styleId="7">
    <w:name w:val="Footer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Header Char"/>
    <w:basedOn w:val="5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3</Pages>
  <Words>103</Words>
  <Characters>593</Characters>
  <Lines>0</Lines>
  <Paragraphs>0</Paragraphs>
  <TotalTime>122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2019-06-24T01:17:00Z</dcterms:created>
  <dc:creator>39867</dc:creator>
  <cp:lastModifiedBy>zhaopiaochu</cp:lastModifiedBy>
  <dcterms:modified xsi:type="dcterms:W3CDTF">2020-06-02T01:56:08Z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